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DD54D" w14:textId="18E8DAFB" w:rsidR="002D7247" w:rsidRPr="002D7247" w:rsidRDefault="00113A79" w:rsidP="002D7247">
      <w:pPr>
        <w:jc w:val="right"/>
        <w:rPr>
          <w:rFonts w:ascii="Arial" w:hAnsi="Arial"/>
          <w:b/>
        </w:rPr>
      </w:pPr>
      <w:r>
        <w:rPr>
          <w:rFonts w:ascii="Arial" w:hAnsi="Arial"/>
          <w:b/>
        </w:rPr>
        <w:t>A</w:t>
      </w:r>
      <w:r w:rsidR="002D7247" w:rsidRPr="002D7247">
        <w:rPr>
          <w:rFonts w:ascii="Arial" w:hAnsi="Arial"/>
          <w:b/>
        </w:rPr>
        <w:t xml:space="preserve">LLA PROCURA DELLA REPUBBLICA </w:t>
      </w:r>
    </w:p>
    <w:p w14:paraId="3C0017FD" w14:textId="55FF9147" w:rsidR="002D7247" w:rsidRPr="002D7247" w:rsidRDefault="002D7247" w:rsidP="002D7247">
      <w:pPr>
        <w:jc w:val="right"/>
        <w:rPr>
          <w:rFonts w:ascii="Arial" w:hAnsi="Arial"/>
          <w:b/>
        </w:rPr>
      </w:pPr>
      <w:r w:rsidRPr="002D7247">
        <w:rPr>
          <w:rFonts w:ascii="Arial" w:hAnsi="Arial"/>
          <w:b/>
        </w:rPr>
        <w:t xml:space="preserve">PRESSO IL TRIBUNALE PER I MINORENNI </w:t>
      </w:r>
    </w:p>
    <w:p w14:paraId="4F2F253F" w14:textId="29A8A6C6" w:rsidR="00DC4701" w:rsidRDefault="002D7247" w:rsidP="00113A79">
      <w:pPr>
        <w:jc w:val="right"/>
        <w:rPr>
          <w:rFonts w:ascii="Arial" w:hAnsi="Arial"/>
          <w:b/>
        </w:rPr>
      </w:pPr>
      <w:r w:rsidRPr="002D7247">
        <w:rPr>
          <w:rFonts w:ascii="Arial" w:hAnsi="Arial"/>
          <w:b/>
        </w:rPr>
        <w:t>DI FIRENZE</w:t>
      </w:r>
    </w:p>
    <w:p w14:paraId="3D2D42AA" w14:textId="77777777" w:rsidR="00EE4A35" w:rsidRPr="002D7247" w:rsidRDefault="00EE4A35" w:rsidP="00113A79">
      <w:pPr>
        <w:jc w:val="right"/>
        <w:rPr>
          <w:rFonts w:ascii="Book Antiqua" w:hAnsi="Book Antiqua"/>
          <w:b/>
          <w:sz w:val="24"/>
          <w:szCs w:val="24"/>
        </w:rPr>
      </w:pPr>
    </w:p>
    <w:tbl>
      <w:tblPr>
        <w:tblW w:w="10840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40"/>
      </w:tblGrid>
      <w:tr w:rsidR="002D7247" w:rsidRPr="002D7247" w14:paraId="68321741" w14:textId="77777777" w:rsidTr="00605C52">
        <w:trPr>
          <w:trHeight w:val="289"/>
        </w:trPr>
        <w:tc>
          <w:tcPr>
            <w:tcW w:w="10840" w:type="dxa"/>
          </w:tcPr>
          <w:p w14:paraId="53E736E7" w14:textId="01D72644" w:rsidR="00605C52" w:rsidRPr="002D7247" w:rsidRDefault="00605C52" w:rsidP="00605C52">
            <w:pPr>
              <w:spacing w:line="360" w:lineRule="auto"/>
              <w:jc w:val="center"/>
              <w:rPr>
                <w:rFonts w:ascii="Book Antiqua" w:hAnsi="Book Antiqua"/>
                <w:b/>
              </w:rPr>
            </w:pPr>
            <w:r>
              <w:rPr>
                <w:rFonts w:ascii="Book Antiqua" w:hAnsi="Book Antiqua"/>
                <w:b/>
              </w:rPr>
              <w:t>RICHIESTA DI CERTIFICATO DEI CARICHI PENDENTI</w:t>
            </w:r>
          </w:p>
        </w:tc>
      </w:tr>
    </w:tbl>
    <w:p w14:paraId="3616692C" w14:textId="2C1712FE" w:rsidR="002D7247" w:rsidRDefault="002D7247">
      <w:pPr>
        <w:spacing w:line="360" w:lineRule="auto"/>
        <w:jc w:val="both"/>
        <w:rPr>
          <w:rFonts w:ascii="Book Antiqua" w:hAnsi="Book Antiqua"/>
          <w:b/>
          <w:sz w:val="24"/>
          <w:szCs w:val="24"/>
        </w:rPr>
      </w:pPr>
    </w:p>
    <w:p w14:paraId="3BB0674D" w14:textId="7AE3C9DC" w:rsidR="00605C52" w:rsidRDefault="002D7247" w:rsidP="00605C52">
      <w:pPr>
        <w:spacing w:line="360" w:lineRule="auto"/>
        <w:rPr>
          <w:rFonts w:asciiTheme="majorHAnsi" w:hAnsiTheme="majorHAnsi"/>
          <w:sz w:val="24"/>
          <w:szCs w:val="24"/>
        </w:rPr>
      </w:pPr>
      <w:r w:rsidRPr="00605C52">
        <w:rPr>
          <w:rFonts w:asciiTheme="majorHAnsi" w:hAnsiTheme="majorHAnsi"/>
          <w:sz w:val="24"/>
          <w:szCs w:val="24"/>
        </w:rPr>
        <w:t>Il/la sottoscritto/a, nome __________________________ cognome __________________________________</w:t>
      </w:r>
      <w:r w:rsidR="00003B3D" w:rsidRPr="00605C52">
        <w:rPr>
          <w:rFonts w:asciiTheme="majorHAnsi" w:hAnsiTheme="majorHAnsi"/>
          <w:sz w:val="24"/>
          <w:szCs w:val="24"/>
        </w:rPr>
        <w:t xml:space="preserve"> </w:t>
      </w:r>
      <w:r w:rsidR="00C66706">
        <w:rPr>
          <w:rFonts w:asciiTheme="majorHAnsi" w:hAnsiTheme="majorHAnsi"/>
          <w:sz w:val="24"/>
          <w:szCs w:val="24"/>
        </w:rPr>
        <w:t>nato a _____________________________________il ______________________________</w:t>
      </w:r>
      <w:r w:rsidR="00003B3D" w:rsidRPr="00605C52">
        <w:rPr>
          <w:rFonts w:asciiTheme="majorHAnsi" w:hAnsiTheme="majorHAnsi"/>
          <w:sz w:val="24"/>
          <w:szCs w:val="24"/>
        </w:rPr>
        <w:t>in qualità di</w:t>
      </w:r>
      <w:r w:rsidR="002A17C9" w:rsidRPr="00605C52">
        <w:rPr>
          <w:rFonts w:asciiTheme="majorHAnsi" w:hAnsiTheme="majorHAnsi"/>
          <w:sz w:val="24"/>
          <w:szCs w:val="24"/>
        </w:rPr>
        <w:t xml:space="preserve"> </w:t>
      </w:r>
      <w:r w:rsidR="00C66706">
        <w:rPr>
          <w:rFonts w:asciiTheme="majorHAnsi" w:hAnsiTheme="majorHAnsi"/>
          <w:sz w:val="24"/>
          <w:szCs w:val="24"/>
        </w:rPr>
        <w:t>:</w:t>
      </w:r>
      <w:r w:rsidR="00003B3D" w:rsidRPr="00605C52">
        <w:rPr>
          <w:rFonts w:asciiTheme="majorHAnsi" w:hAnsiTheme="majorHAnsi"/>
          <w:sz w:val="24"/>
          <w:szCs w:val="24"/>
        </w:rPr>
        <w:t xml:space="preserve">       </w:t>
      </w:r>
    </w:p>
    <w:p w14:paraId="3FC944B4" w14:textId="67414CA5" w:rsidR="00003B3D" w:rsidRDefault="00003B3D" w:rsidP="00605C52">
      <w:pPr>
        <w:spacing w:line="360" w:lineRule="auto"/>
        <w:rPr>
          <w:rFonts w:asciiTheme="majorHAnsi" w:hAnsiTheme="majorHAnsi"/>
          <w:sz w:val="24"/>
          <w:szCs w:val="24"/>
        </w:rPr>
      </w:pPr>
      <w:r w:rsidRPr="00C66706">
        <w:rPr>
          <w:rFonts w:asciiTheme="majorHAnsi" w:hAnsiTheme="majorHAnsi"/>
          <w:sz w:val="32"/>
          <w:szCs w:val="32"/>
        </w:rPr>
        <w:t xml:space="preserve"> □ </w:t>
      </w:r>
      <w:r w:rsidRPr="00605C52">
        <w:rPr>
          <w:rFonts w:asciiTheme="majorHAnsi" w:hAnsiTheme="majorHAnsi"/>
          <w:sz w:val="24"/>
          <w:szCs w:val="24"/>
        </w:rPr>
        <w:t xml:space="preserve">   </w:t>
      </w:r>
      <w:r w:rsidR="00605C52" w:rsidRPr="00605C52">
        <w:rPr>
          <w:rFonts w:asciiTheme="majorHAnsi" w:hAnsiTheme="majorHAnsi"/>
          <w:sz w:val="24"/>
          <w:szCs w:val="24"/>
        </w:rPr>
        <w:t>difensore di</w:t>
      </w:r>
      <w:r w:rsidRPr="00605C52">
        <w:rPr>
          <w:rFonts w:asciiTheme="majorHAnsi" w:hAnsiTheme="majorHAnsi"/>
          <w:sz w:val="24"/>
          <w:szCs w:val="24"/>
        </w:rPr>
        <w:t xml:space="preserve"> fiducia</w:t>
      </w:r>
      <w:r w:rsidR="00605C52" w:rsidRPr="00605C52">
        <w:rPr>
          <w:rFonts w:asciiTheme="majorHAnsi" w:hAnsiTheme="majorHAnsi"/>
          <w:sz w:val="24"/>
          <w:szCs w:val="24"/>
        </w:rPr>
        <w:t>/ufficio</w:t>
      </w:r>
      <w:r w:rsidRPr="00605C52">
        <w:rPr>
          <w:rFonts w:asciiTheme="majorHAnsi" w:hAnsiTheme="majorHAnsi"/>
          <w:sz w:val="24"/>
          <w:szCs w:val="24"/>
        </w:rPr>
        <w:t xml:space="preserve"> </w:t>
      </w:r>
      <w:r w:rsidR="00C66706">
        <w:rPr>
          <w:rFonts w:asciiTheme="majorHAnsi" w:hAnsiTheme="majorHAnsi"/>
          <w:sz w:val="24"/>
          <w:szCs w:val="24"/>
        </w:rPr>
        <w:t xml:space="preserve"> </w:t>
      </w:r>
      <w:r w:rsidRPr="00605C52">
        <w:rPr>
          <w:rFonts w:asciiTheme="majorHAnsi" w:hAnsiTheme="majorHAnsi"/>
          <w:sz w:val="24"/>
          <w:szCs w:val="24"/>
        </w:rPr>
        <w:t xml:space="preserve">  </w:t>
      </w:r>
      <w:r w:rsidRPr="00C66706">
        <w:rPr>
          <w:rFonts w:asciiTheme="majorHAnsi" w:hAnsiTheme="majorHAnsi"/>
          <w:sz w:val="32"/>
          <w:szCs w:val="32"/>
        </w:rPr>
        <w:t xml:space="preserve">□ </w:t>
      </w:r>
      <w:r w:rsidR="00605C52" w:rsidRPr="00605C52">
        <w:rPr>
          <w:rFonts w:asciiTheme="majorHAnsi" w:hAnsiTheme="majorHAnsi"/>
          <w:sz w:val="24"/>
          <w:szCs w:val="24"/>
        </w:rPr>
        <w:t xml:space="preserve">genitore/tutore  </w:t>
      </w:r>
      <w:r w:rsidR="00605C52">
        <w:rPr>
          <w:rFonts w:asciiTheme="majorHAnsi" w:hAnsiTheme="majorHAnsi"/>
          <w:sz w:val="24"/>
          <w:szCs w:val="24"/>
        </w:rPr>
        <w:t xml:space="preserve"> </w:t>
      </w:r>
      <w:r w:rsidR="00605C52" w:rsidRPr="00605C52">
        <w:rPr>
          <w:rFonts w:asciiTheme="majorHAnsi" w:hAnsiTheme="majorHAnsi"/>
          <w:sz w:val="24"/>
          <w:szCs w:val="24"/>
        </w:rPr>
        <w:t xml:space="preserve"> </w:t>
      </w:r>
      <w:r w:rsidR="00605C52" w:rsidRPr="00C66706">
        <w:rPr>
          <w:rFonts w:asciiTheme="majorHAnsi" w:hAnsiTheme="majorHAnsi"/>
          <w:sz w:val="32"/>
          <w:szCs w:val="32"/>
        </w:rPr>
        <w:t xml:space="preserve">□ </w:t>
      </w:r>
      <w:r w:rsidR="00605C52" w:rsidRPr="00605C52">
        <w:rPr>
          <w:rFonts w:asciiTheme="majorHAnsi" w:hAnsiTheme="majorHAnsi"/>
          <w:sz w:val="24"/>
          <w:szCs w:val="24"/>
        </w:rPr>
        <w:t xml:space="preserve">minore (solo se </w:t>
      </w:r>
      <w:r w:rsidR="00605C52">
        <w:rPr>
          <w:rFonts w:asciiTheme="majorHAnsi" w:hAnsiTheme="majorHAnsi"/>
          <w:sz w:val="24"/>
          <w:szCs w:val="24"/>
        </w:rPr>
        <w:t>maggiore di</w:t>
      </w:r>
      <w:r w:rsidR="00605C52" w:rsidRPr="00605C52">
        <w:rPr>
          <w:rFonts w:asciiTheme="majorHAnsi" w:hAnsiTheme="majorHAnsi"/>
          <w:sz w:val="24"/>
          <w:szCs w:val="24"/>
        </w:rPr>
        <w:t xml:space="preserve"> 16 anni)</w:t>
      </w:r>
    </w:p>
    <w:p w14:paraId="3C9EA8DD" w14:textId="77777777" w:rsidR="00C66706" w:rsidRDefault="00C66706" w:rsidP="00C66706">
      <w:pPr>
        <w:jc w:val="both"/>
        <w:rPr>
          <w:rFonts w:asciiTheme="majorHAnsi" w:hAnsiTheme="majorHAnsi"/>
        </w:rPr>
      </w:pPr>
    </w:p>
    <w:tbl>
      <w:tblPr>
        <w:tblW w:w="10080" w:type="dxa"/>
        <w:tblInd w:w="-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0"/>
      </w:tblGrid>
      <w:tr w:rsidR="00C66706" w:rsidRPr="00EE4A35" w14:paraId="4D9B66BB" w14:textId="77777777" w:rsidTr="00EE4A35">
        <w:trPr>
          <w:trHeight w:val="516"/>
        </w:trPr>
        <w:tc>
          <w:tcPr>
            <w:tcW w:w="10080" w:type="dxa"/>
          </w:tcPr>
          <w:p w14:paraId="41CF6D28" w14:textId="7A4E6C00" w:rsidR="00C66706" w:rsidRPr="00EE4A35" w:rsidRDefault="00C66706" w:rsidP="00C66706">
            <w:pPr>
              <w:ind w:left="159"/>
              <w:jc w:val="both"/>
              <w:rPr>
                <w:rFonts w:asciiTheme="majorHAnsi" w:hAnsiTheme="majorHAnsi"/>
              </w:rPr>
            </w:pPr>
            <w:r w:rsidRPr="00EE4A35">
              <w:rPr>
                <w:rFonts w:asciiTheme="majorHAnsi" w:hAnsiTheme="majorHAnsi"/>
              </w:rPr>
              <w:t xml:space="preserve">CONSAPEVOLE CHE IL CERTIFICATO RICHIESTO E’ VALIDO </w:t>
            </w:r>
            <w:r w:rsidR="00EE4A35" w:rsidRPr="00EE4A35">
              <w:rPr>
                <w:rFonts w:asciiTheme="majorHAnsi" w:hAnsiTheme="majorHAnsi"/>
              </w:rPr>
              <w:t xml:space="preserve">PER UN PERIODO DI MESI 6 ED </w:t>
            </w:r>
            <w:r w:rsidRPr="00EE4A35">
              <w:rPr>
                <w:rFonts w:asciiTheme="majorHAnsi" w:hAnsiTheme="majorHAnsi"/>
              </w:rPr>
              <w:t>E</w:t>
            </w:r>
            <w:r w:rsidR="00EE4A35" w:rsidRPr="00EE4A35">
              <w:rPr>
                <w:rFonts w:asciiTheme="majorHAnsi" w:hAnsiTheme="majorHAnsi"/>
              </w:rPr>
              <w:t>’</w:t>
            </w:r>
            <w:r w:rsidRPr="00EE4A35">
              <w:rPr>
                <w:rFonts w:asciiTheme="majorHAnsi" w:hAnsiTheme="majorHAnsi"/>
              </w:rPr>
              <w:t xml:space="preserve"> UTILIZZABILE SOLO NEI RAPPORTI TRA PRIVATI (art. 15 l. 12 novembre 2011, n. 183 – legge di stabilità 2012</w:t>
            </w:r>
            <w:r w:rsidR="00EE4A35" w:rsidRPr="00EE4A35">
              <w:rPr>
                <w:rFonts w:asciiTheme="majorHAnsi" w:hAnsiTheme="majorHAnsi"/>
              </w:rPr>
              <w:t>)</w:t>
            </w:r>
          </w:p>
        </w:tc>
      </w:tr>
    </w:tbl>
    <w:p w14:paraId="7CBE005B" w14:textId="77777777" w:rsidR="00113A79" w:rsidRDefault="00113A79" w:rsidP="004372FB">
      <w:pPr>
        <w:spacing w:line="360" w:lineRule="auto"/>
        <w:jc w:val="center"/>
        <w:rPr>
          <w:rFonts w:asciiTheme="majorHAnsi" w:hAnsiTheme="majorHAnsi"/>
          <w:sz w:val="22"/>
          <w:szCs w:val="22"/>
        </w:rPr>
      </w:pPr>
    </w:p>
    <w:p w14:paraId="7576CD30" w14:textId="263C921C" w:rsidR="00C66706" w:rsidRDefault="002D7247" w:rsidP="00113A79">
      <w:pPr>
        <w:jc w:val="center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>CHIEDE</w:t>
      </w:r>
      <w:r w:rsidR="00605C52">
        <w:rPr>
          <w:rFonts w:asciiTheme="majorHAnsi" w:hAnsiTheme="majorHAnsi"/>
          <w:sz w:val="22"/>
          <w:szCs w:val="22"/>
        </w:rPr>
        <w:t xml:space="preserve"> </w:t>
      </w:r>
    </w:p>
    <w:p w14:paraId="2DA3CD02" w14:textId="77777777" w:rsidR="00113A79" w:rsidRDefault="00113A79" w:rsidP="00113A79">
      <w:pPr>
        <w:jc w:val="center"/>
        <w:rPr>
          <w:rFonts w:asciiTheme="majorHAnsi" w:hAnsiTheme="majorHAnsi"/>
          <w:sz w:val="22"/>
          <w:szCs w:val="22"/>
        </w:rPr>
      </w:pPr>
    </w:p>
    <w:p w14:paraId="32B94A6D" w14:textId="77777777" w:rsidR="00C66706" w:rsidRDefault="00C66706" w:rsidP="00C6670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Il rilascio del certificato dei carichi pendenti in relazione al minore: </w:t>
      </w:r>
    </w:p>
    <w:p w14:paraId="0F0FAB7B" w14:textId="5277B746" w:rsidR="00C66706" w:rsidRDefault="00113A79" w:rsidP="00C667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>
        <w:rPr>
          <w:rFonts w:asciiTheme="majorHAnsi" w:hAnsiTheme="majorHAnsi"/>
          <w:sz w:val="22"/>
          <w:szCs w:val="22"/>
        </w:rPr>
        <w:t>(DATI MINORE)</w:t>
      </w:r>
    </w:p>
    <w:p w14:paraId="3BAED795" w14:textId="5C38EE02" w:rsidR="00C66706" w:rsidRPr="007A27FD" w:rsidRDefault="00C66706" w:rsidP="00C667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7A27FD">
        <w:t>(Cognome) __________________________________(Nome) ______________________________________________</w:t>
      </w:r>
    </w:p>
    <w:p w14:paraId="3D913F01" w14:textId="18E12192" w:rsidR="00C66706" w:rsidRPr="007A27FD" w:rsidRDefault="00C66706" w:rsidP="00C667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</w:pPr>
      <w:r w:rsidRPr="007A27FD">
        <w:t>Nato/a il ____/____/_______/______________ a________________________________________</w:t>
      </w:r>
      <w:r w:rsidR="00113A79">
        <w:t>________________</w:t>
      </w:r>
    </w:p>
    <w:p w14:paraId="08241503" w14:textId="15D6F8DB" w:rsidR="004372FB" w:rsidRDefault="00C66706" w:rsidP="00C667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</w:pPr>
      <w:r w:rsidRPr="007A27FD">
        <w:t>Residente a ______________________________________________________________________</w:t>
      </w:r>
      <w:r w:rsidR="00113A79">
        <w:t>_______________</w:t>
      </w:r>
    </w:p>
    <w:p w14:paraId="0D7C4DBD" w14:textId="77777777" w:rsidR="00C66706" w:rsidRPr="00C66706" w:rsidRDefault="00C66706" w:rsidP="00C6670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</w:pPr>
    </w:p>
    <w:p w14:paraId="4C915844" w14:textId="77777777" w:rsidR="00C66706" w:rsidRDefault="00C66706">
      <w:pPr>
        <w:spacing w:line="360" w:lineRule="auto"/>
        <w:jc w:val="both"/>
      </w:pPr>
    </w:p>
    <w:p w14:paraId="36FB7CC5" w14:textId="7315B203" w:rsidR="002D7247" w:rsidRPr="00620E4A" w:rsidRDefault="004372FB" w:rsidP="00620E4A">
      <w:pPr>
        <w:spacing w:line="360" w:lineRule="auto"/>
        <w:jc w:val="both"/>
      </w:pPr>
      <w:r w:rsidRPr="00620E4A">
        <w:t>Si a</w:t>
      </w:r>
      <w:r w:rsidR="002D7247" w:rsidRPr="00620E4A">
        <w:t xml:space="preserve">llega: </w:t>
      </w:r>
    </w:p>
    <w:p w14:paraId="3FDBBA7C" w14:textId="36046119" w:rsidR="00620E4A" w:rsidRPr="000122FD" w:rsidRDefault="00620E4A" w:rsidP="00620E4A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20" w:hanging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20E4A">
        <w:rPr>
          <w:rFonts w:ascii="Times New Roman" w:hAnsi="Times New Roman" w:cs="Times New Roman"/>
          <w:sz w:val="20"/>
          <w:szCs w:val="20"/>
        </w:rPr>
        <w:t>FOTOCOPIA NON AUTENTICATA DEL DOCUMENTO D’IDENTITÀ DEL GENITORE E DEL MINORE</w:t>
      </w:r>
    </w:p>
    <w:p w14:paraId="0E64751E" w14:textId="074DD089" w:rsidR="000122FD" w:rsidRPr="000122FD" w:rsidRDefault="000122FD" w:rsidP="000122FD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20" w:hanging="426"/>
        <w:jc w:val="both"/>
        <w:rPr>
          <w:rStyle w:val="Enfasigrassetto"/>
          <w:rFonts w:ascii="Times New Roman" w:hAnsi="Times New Roman" w:cs="Times New Roman"/>
          <w:b w:val="0"/>
          <w:bCs w:val="0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PROCURA SPECIALE PER LA RICHIESTA DI CARICHI PENDENTI PER LE IPOTESI DI RICHIESTA DA PARTE DEL DIFENSORE</w:t>
      </w:r>
    </w:p>
    <w:p w14:paraId="479B259A" w14:textId="665E0466" w:rsidR="00113A79" w:rsidRPr="00620E4A" w:rsidRDefault="00113A79" w:rsidP="00620E4A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20" w:hanging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RICEVUTA DI PAGAMENTO ANCHE  TRAMITE PAGO_PA  da </w:t>
      </w:r>
      <w:r w:rsidRPr="00620E4A">
        <w:rPr>
          <w:rFonts w:ascii="Times New Roman" w:hAnsi="Times New Roman" w:cs="Times New Roman"/>
          <w:bCs/>
          <w:color w:val="181518"/>
          <w:sz w:val="20"/>
          <w:szCs w:val="20"/>
        </w:rPr>
        <w:t>€</w:t>
      </w:r>
      <w:r w:rsidRPr="00620E4A">
        <w:rPr>
          <w:rFonts w:ascii="Times New Roman" w:hAnsi="Times New Roman" w:cs="Times New Roman"/>
          <w:bCs/>
          <w:color w:val="181518"/>
          <w:spacing w:val="11"/>
          <w:sz w:val="20"/>
          <w:szCs w:val="20"/>
        </w:rPr>
        <w:t xml:space="preserve"> </w:t>
      </w:r>
      <w:r w:rsidRPr="00620E4A">
        <w:rPr>
          <w:rFonts w:ascii="Times New Roman" w:hAnsi="Times New Roman" w:cs="Times New Roman"/>
          <w:bCs/>
          <w:color w:val="181518"/>
          <w:sz w:val="20"/>
          <w:szCs w:val="20"/>
        </w:rPr>
        <w:t>1</w:t>
      </w:r>
      <w:r w:rsidRPr="00620E4A">
        <w:rPr>
          <w:rFonts w:ascii="Times New Roman" w:hAnsi="Times New Roman" w:cs="Times New Roman"/>
          <w:bCs/>
          <w:color w:val="181518"/>
          <w:spacing w:val="1"/>
          <w:sz w:val="20"/>
          <w:szCs w:val="20"/>
        </w:rPr>
        <w:t>6</w:t>
      </w:r>
      <w:r w:rsidRPr="00620E4A">
        <w:rPr>
          <w:rFonts w:ascii="Times New Roman" w:hAnsi="Times New Roman" w:cs="Times New Roman"/>
          <w:bCs/>
          <w:color w:val="646666"/>
          <w:spacing w:val="11"/>
          <w:sz w:val="20"/>
          <w:szCs w:val="20"/>
        </w:rPr>
        <w:t>,</w:t>
      </w:r>
      <w:r w:rsidRPr="00620E4A">
        <w:rPr>
          <w:rFonts w:ascii="Times New Roman" w:hAnsi="Times New Roman" w:cs="Times New Roman"/>
          <w:bCs/>
          <w:color w:val="181518"/>
          <w:sz w:val="20"/>
          <w:szCs w:val="20"/>
        </w:rPr>
        <w:t>00</w:t>
      </w:r>
      <w:r w:rsidRPr="00620E4A">
        <w:rPr>
          <w:rFonts w:ascii="Times New Roman" w:hAnsi="Times New Roman" w:cs="Times New Roman"/>
          <w:color w:val="181518"/>
          <w:spacing w:val="22"/>
          <w:sz w:val="20"/>
          <w:szCs w:val="20"/>
        </w:rPr>
        <w:t xml:space="preserve"> </w:t>
      </w:r>
      <w:r w:rsidRPr="00620E4A">
        <w:rPr>
          <w:rFonts w:ascii="Times New Roman" w:hAnsi="Times New Roman" w:cs="Times New Roman"/>
          <w:color w:val="2B2D2D"/>
          <w:sz w:val="20"/>
          <w:szCs w:val="20"/>
        </w:rPr>
        <w:t>(IMPOSTA</w:t>
      </w:r>
      <w:r w:rsidRPr="00620E4A">
        <w:rPr>
          <w:rFonts w:ascii="Times New Roman" w:hAnsi="Times New Roman" w:cs="Times New Roman"/>
          <w:color w:val="2B2D2D"/>
          <w:spacing w:val="38"/>
          <w:sz w:val="20"/>
          <w:szCs w:val="20"/>
        </w:rPr>
        <w:t xml:space="preserve"> </w:t>
      </w:r>
      <w:r w:rsidRPr="00620E4A">
        <w:rPr>
          <w:rFonts w:ascii="Times New Roman" w:hAnsi="Times New Roman" w:cs="Times New Roman"/>
          <w:color w:val="181518"/>
          <w:sz w:val="20"/>
          <w:szCs w:val="20"/>
        </w:rPr>
        <w:t>Dl</w:t>
      </w:r>
      <w:r w:rsidRPr="00620E4A">
        <w:rPr>
          <w:rFonts w:ascii="Times New Roman" w:hAnsi="Times New Roman" w:cs="Times New Roman"/>
          <w:color w:val="181518"/>
          <w:spacing w:val="21"/>
          <w:sz w:val="20"/>
          <w:szCs w:val="20"/>
        </w:rPr>
        <w:t xml:space="preserve"> </w:t>
      </w:r>
      <w:r w:rsidRPr="00620E4A">
        <w:rPr>
          <w:rFonts w:ascii="Times New Roman" w:hAnsi="Times New Roman" w:cs="Times New Roman"/>
          <w:color w:val="181518"/>
          <w:w w:val="103"/>
          <w:sz w:val="20"/>
          <w:szCs w:val="20"/>
        </w:rPr>
        <w:t>BOLLO</w:t>
      </w:r>
      <w:r w:rsidRPr="00620E4A">
        <w:rPr>
          <w:rFonts w:ascii="Times New Roman" w:hAnsi="Times New Roman" w:cs="Times New Roman"/>
          <w:color w:val="181518"/>
          <w:w w:val="104"/>
          <w:sz w:val="20"/>
          <w:szCs w:val="20"/>
        </w:rPr>
        <w:t>);</w:t>
      </w:r>
    </w:p>
    <w:p w14:paraId="3E640EDA" w14:textId="61A1D954" w:rsidR="00605C52" w:rsidRPr="00620E4A" w:rsidRDefault="00113A79" w:rsidP="00620E4A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20" w:hanging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RICEVUTA DI </w:t>
      </w:r>
      <w:r w:rsidR="00605C52"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PAGAMENTO </w:t>
      </w: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ANCHE </w:t>
      </w:r>
      <w:r w:rsidR="00605C52"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TRAMITE PAGO_PA  </w:t>
      </w: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>PARI</w:t>
      </w:r>
      <w:r w:rsidR="00605C52" w:rsidRPr="00620E4A">
        <w:rPr>
          <w:rFonts w:ascii="Times New Roman" w:hAnsi="Times New Roman" w:cs="Times New Roman"/>
          <w:color w:val="181518"/>
          <w:spacing w:val="17"/>
          <w:sz w:val="20"/>
          <w:szCs w:val="20"/>
        </w:rPr>
        <w:t xml:space="preserve"> </w:t>
      </w:r>
      <w:r w:rsidR="00605C52" w:rsidRPr="00620E4A">
        <w:rPr>
          <w:rFonts w:ascii="Times New Roman" w:hAnsi="Times New Roman" w:cs="Times New Roman"/>
          <w:color w:val="181518"/>
          <w:sz w:val="20"/>
          <w:szCs w:val="20"/>
        </w:rPr>
        <w:t>€ 3.92</w:t>
      </w:r>
      <w:r w:rsidR="00605C52" w:rsidRPr="00620E4A">
        <w:rPr>
          <w:rFonts w:ascii="Times New Roman" w:hAnsi="Times New Roman" w:cs="Times New Roman"/>
          <w:color w:val="181518"/>
          <w:spacing w:val="21"/>
          <w:sz w:val="20"/>
          <w:szCs w:val="20"/>
        </w:rPr>
        <w:t xml:space="preserve"> </w:t>
      </w:r>
      <w:r w:rsidR="00605C52" w:rsidRPr="00620E4A">
        <w:rPr>
          <w:rFonts w:ascii="Times New Roman" w:hAnsi="Times New Roman" w:cs="Times New Roman"/>
          <w:color w:val="2B2D2D"/>
          <w:sz w:val="20"/>
          <w:szCs w:val="20"/>
        </w:rPr>
        <w:t>(DIRITTI</w:t>
      </w:r>
      <w:r w:rsidR="00605C52" w:rsidRPr="00620E4A">
        <w:rPr>
          <w:rFonts w:ascii="Times New Roman" w:hAnsi="Times New Roman" w:cs="Times New Roman"/>
          <w:color w:val="2B2D2D"/>
          <w:spacing w:val="42"/>
          <w:sz w:val="20"/>
          <w:szCs w:val="20"/>
        </w:rPr>
        <w:t xml:space="preserve"> </w:t>
      </w:r>
      <w:r w:rsidR="00605C52" w:rsidRPr="00620E4A">
        <w:rPr>
          <w:rFonts w:ascii="Times New Roman" w:hAnsi="Times New Roman" w:cs="Times New Roman"/>
          <w:color w:val="181518"/>
          <w:sz w:val="20"/>
          <w:szCs w:val="20"/>
        </w:rPr>
        <w:t>Dl</w:t>
      </w:r>
      <w:r w:rsidR="00605C52" w:rsidRPr="00620E4A">
        <w:rPr>
          <w:rFonts w:ascii="Times New Roman" w:hAnsi="Times New Roman" w:cs="Times New Roman"/>
          <w:color w:val="181518"/>
          <w:spacing w:val="23"/>
          <w:sz w:val="20"/>
          <w:szCs w:val="20"/>
        </w:rPr>
        <w:t xml:space="preserve"> </w:t>
      </w:r>
      <w:r w:rsidR="00605C52" w:rsidRPr="00620E4A">
        <w:rPr>
          <w:rFonts w:ascii="Times New Roman" w:hAnsi="Times New Roman" w:cs="Times New Roman"/>
          <w:color w:val="181518"/>
          <w:w w:val="103"/>
          <w:sz w:val="20"/>
          <w:szCs w:val="20"/>
        </w:rPr>
        <w:t>SEGRETERIA</w:t>
      </w:r>
      <w:r w:rsidR="00605C52" w:rsidRPr="00620E4A">
        <w:rPr>
          <w:rFonts w:ascii="Times New Roman" w:hAnsi="Times New Roman" w:cs="Times New Roman"/>
          <w:color w:val="181518"/>
          <w:w w:val="104"/>
          <w:sz w:val="20"/>
          <w:szCs w:val="20"/>
        </w:rPr>
        <w:t>);</w:t>
      </w:r>
    </w:p>
    <w:p w14:paraId="1F9A8F1F" w14:textId="7C6F1F98" w:rsidR="00605C52" w:rsidRPr="00620E4A" w:rsidRDefault="00113A79" w:rsidP="00620E4A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20" w:hanging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20E4A">
        <w:rPr>
          <w:rFonts w:ascii="Times New Roman" w:hAnsi="Times New Roman" w:cs="Times New Roman"/>
          <w:color w:val="000000"/>
          <w:sz w:val="20"/>
          <w:szCs w:val="20"/>
        </w:rPr>
        <w:t>(IN CASO DI URGENZA) RICEVUTA DI</w:t>
      </w:r>
      <w:r w:rsidR="00605C52" w:rsidRPr="00620E4A">
        <w:rPr>
          <w:rFonts w:ascii="Times New Roman" w:hAnsi="Times New Roman" w:cs="Times New Roman"/>
          <w:color w:val="000000"/>
          <w:sz w:val="20"/>
          <w:szCs w:val="20"/>
        </w:rPr>
        <w:t xml:space="preserve"> ULTERIORE </w:t>
      </w:r>
      <w:r w:rsidR="00605C52"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PAGAMENTO </w:t>
      </w: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ANCHE </w:t>
      </w:r>
      <w:r w:rsidR="00605C52"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>TRAMITE PAGO_PA</w:t>
      </w:r>
      <w:r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 </w:t>
      </w:r>
      <w:r w:rsidR="00605C52" w:rsidRPr="00620E4A">
        <w:rPr>
          <w:rStyle w:val="Enfasigrassetto"/>
          <w:rFonts w:ascii="Times New Roman" w:hAnsi="Times New Roman" w:cs="Times New Roman"/>
          <w:b w:val="0"/>
          <w:color w:val="0C0C0F"/>
          <w:sz w:val="20"/>
          <w:szCs w:val="20"/>
          <w:bdr w:val="none" w:sz="0" w:space="0" w:color="auto" w:frame="1"/>
        </w:rPr>
        <w:t xml:space="preserve">a </w:t>
      </w:r>
      <w:r w:rsidR="00605C52" w:rsidRPr="00620E4A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€ </w:t>
      </w:r>
      <w:r w:rsidR="00605C52" w:rsidRPr="00620E4A">
        <w:rPr>
          <w:rFonts w:ascii="Times New Roman" w:hAnsi="Times New Roman" w:cs="Times New Roman"/>
          <w:color w:val="000000"/>
          <w:sz w:val="20"/>
          <w:szCs w:val="20"/>
        </w:rPr>
        <w:t xml:space="preserve">3,92 </w:t>
      </w:r>
    </w:p>
    <w:p w14:paraId="17A1FE3A" w14:textId="32E7AA94" w:rsidR="00113A79" w:rsidRDefault="00EE4A35" w:rsidP="00620E4A">
      <w:pPr>
        <w:pStyle w:val="Paragrafoelenco"/>
        <w:widowControl w:val="0"/>
        <w:numPr>
          <w:ilvl w:val="0"/>
          <w:numId w:val="3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20" w:hanging="426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620E4A">
        <w:rPr>
          <w:rFonts w:ascii="Times New Roman" w:hAnsi="Times New Roman" w:cs="Times New Roman"/>
          <w:color w:val="000000"/>
          <w:sz w:val="20"/>
          <w:szCs w:val="20"/>
        </w:rPr>
        <w:t>COPIA DELLA DOCUMENTAZIONE COMPROVANTE L’ESENZIONE DAL PAGAMENTO</w:t>
      </w:r>
    </w:p>
    <w:p w14:paraId="79162C8F" w14:textId="77777777" w:rsid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7612707C" w14:textId="41BE02BB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</w:t>
      </w:r>
      <w:r>
        <w:rPr>
          <w:rFonts w:asciiTheme="majorHAnsi" w:hAnsiTheme="majorHAnsi"/>
          <w:sz w:val="22"/>
          <w:szCs w:val="22"/>
        </w:rPr>
        <w:t xml:space="preserve"> DELEGA AL RITIRO IL SIG./LA SIG.RA _____________________________________-</w:t>
      </w:r>
    </w:p>
    <w:p w14:paraId="2E92019A" w14:textId="6E3C0661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□ </w:t>
      </w:r>
      <w:r>
        <w:rPr>
          <w:rFonts w:asciiTheme="majorHAnsi" w:hAnsiTheme="majorHAnsi"/>
          <w:sz w:val="22"/>
          <w:szCs w:val="22"/>
        </w:rPr>
        <w:t xml:space="preserve"> CHIEDE LA RESTITUZIONE A MEZZO </w:t>
      </w:r>
      <w:r w:rsidR="00003B3D">
        <w:rPr>
          <w:rFonts w:asciiTheme="majorHAnsi" w:hAnsiTheme="majorHAnsi"/>
          <w:sz w:val="22"/>
          <w:szCs w:val="22"/>
        </w:rPr>
        <w:t>PEC al proprio indirizzo</w:t>
      </w:r>
    </w:p>
    <w:p w14:paraId="077872C2" w14:textId="77777777" w:rsidR="008864F6" w:rsidRDefault="008864F6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</w:p>
    <w:p w14:paraId="200D9D35" w14:textId="70075222" w:rsidR="004372FB" w:rsidRPr="004372FB" w:rsidRDefault="004372FB">
      <w:pPr>
        <w:spacing w:line="360" w:lineRule="auto"/>
        <w:jc w:val="both"/>
        <w:rPr>
          <w:rFonts w:asciiTheme="majorHAnsi" w:hAnsiTheme="majorHAnsi"/>
          <w:sz w:val="22"/>
          <w:szCs w:val="22"/>
        </w:rPr>
      </w:pPr>
      <w:r w:rsidRPr="004372FB">
        <w:rPr>
          <w:rFonts w:asciiTheme="majorHAnsi" w:hAnsiTheme="majorHAnsi"/>
          <w:sz w:val="22"/>
          <w:szCs w:val="22"/>
        </w:rPr>
        <w:t xml:space="preserve">Firenze, (data) </w:t>
      </w:r>
      <w:r w:rsidR="008864F6">
        <w:rPr>
          <w:rFonts w:asciiTheme="majorHAnsi" w:hAnsiTheme="majorHAnsi"/>
          <w:sz w:val="22"/>
          <w:szCs w:val="22"/>
        </w:rPr>
        <w:t xml:space="preserve">              </w:t>
      </w:r>
      <w:r w:rsidRPr="004372FB">
        <w:rPr>
          <w:rFonts w:asciiTheme="majorHAnsi" w:hAnsiTheme="majorHAnsi"/>
          <w:sz w:val="22"/>
          <w:szCs w:val="22"/>
        </w:rPr>
        <w:t xml:space="preserve">______________                              Firma del richiedente _____________________________________ </w:t>
      </w:r>
    </w:p>
    <w:p w14:paraId="7E65049F" w14:textId="77777777" w:rsidR="00113A79" w:rsidRDefault="00113A79" w:rsidP="00113A79"/>
    <w:p w14:paraId="66CF51B9" w14:textId="54132AFD" w:rsidR="00113A79" w:rsidRPr="007A27FD" w:rsidRDefault="00113A79" w:rsidP="00384F38">
      <w:r w:rsidRPr="007A27FD">
        <w:t>PARTE RISERVATA ALL’UFFICIO</w:t>
      </w:r>
    </w:p>
    <w:p w14:paraId="3A7F1088" w14:textId="77777777" w:rsidR="00113A79" w:rsidRPr="007A27FD" w:rsidRDefault="00113A79" w:rsidP="00384F38">
      <w:pPr>
        <w:rPr>
          <w:sz w:val="12"/>
        </w:rPr>
      </w:pPr>
    </w:p>
    <w:p w14:paraId="37AA0195" w14:textId="77777777" w:rsidR="00113A79" w:rsidRPr="007A27FD" w:rsidRDefault="00113A79" w:rsidP="00384F38">
      <w:r w:rsidRPr="007A27FD">
        <w:t>identificato a mezzo di __________________</w:t>
      </w:r>
      <w:r>
        <w:t>________</w:t>
      </w:r>
      <w:r w:rsidRPr="007A27FD">
        <w:t>_____________ nr. ___________________</w:t>
      </w:r>
    </w:p>
    <w:p w14:paraId="100B723F" w14:textId="77777777" w:rsidR="00113A79" w:rsidRPr="007A27FD" w:rsidRDefault="00113A79" w:rsidP="00384F38">
      <w:r w:rsidRPr="007A27FD">
        <w:t>rilasciato da ___________________________________</w:t>
      </w:r>
      <w:r>
        <w:t>______</w:t>
      </w:r>
      <w:r w:rsidRPr="007A27FD">
        <w:t>_____il ______________________</w:t>
      </w:r>
    </w:p>
    <w:p w14:paraId="222A8872" w14:textId="77777777" w:rsidR="00113A79" w:rsidRPr="007A27FD" w:rsidRDefault="00113A79" w:rsidP="00384F38">
      <w:pPr>
        <w:rPr>
          <w:sz w:val="4"/>
        </w:rPr>
      </w:pPr>
    </w:p>
    <w:p w14:paraId="54C141AC" w14:textId="77777777" w:rsidR="00113A79" w:rsidRPr="007A27FD" w:rsidRDefault="00113A79" w:rsidP="00384F38">
      <w:r w:rsidRPr="007A27FD">
        <w:t xml:space="preserve">a cura dell’ufficio si attesta l’avvenuto pagamento ( artt. 273 e 285 </w:t>
      </w:r>
      <w:proofErr w:type="spellStart"/>
      <w:r w:rsidRPr="007A27FD">
        <w:t>t.u.</w:t>
      </w:r>
      <w:proofErr w:type="spellEnd"/>
      <w:r w:rsidRPr="007A27FD">
        <w:t xml:space="preserve"> n. 115/2002) del:</w:t>
      </w:r>
    </w:p>
    <w:p w14:paraId="40DBB02C" w14:textId="4368043F" w:rsidR="004372FB" w:rsidRPr="004372FB" w:rsidRDefault="00113A79" w:rsidP="00384F38">
      <w:pPr>
        <w:rPr>
          <w:rFonts w:asciiTheme="majorHAnsi" w:hAnsiTheme="majorHAnsi"/>
          <w:b/>
          <w:sz w:val="22"/>
          <w:szCs w:val="22"/>
        </w:rPr>
      </w:pPr>
      <w:r w:rsidRPr="007A27FD">
        <w:rPr>
          <w:sz w:val="28"/>
          <w:szCs w:val="28"/>
        </w:rPr>
        <w:t xml:space="preserve">□ </w:t>
      </w:r>
      <w:r w:rsidRPr="007A27FD">
        <w:t>bollo</w:t>
      </w:r>
      <w:r>
        <w:t xml:space="preserve">             </w:t>
      </w:r>
      <w:r w:rsidRPr="007A27FD">
        <w:rPr>
          <w:sz w:val="28"/>
          <w:szCs w:val="28"/>
        </w:rPr>
        <w:t xml:space="preserve">□ </w:t>
      </w:r>
      <w:r w:rsidRPr="007A27FD">
        <w:t>diritti di certificato</w:t>
      </w:r>
      <w:r>
        <w:tab/>
      </w:r>
      <w:r w:rsidRPr="007A27FD">
        <w:rPr>
          <w:sz w:val="28"/>
          <w:szCs w:val="28"/>
        </w:rPr>
        <w:t xml:space="preserve">□ </w:t>
      </w:r>
      <w:r w:rsidRPr="007A27FD">
        <w:t>diritti di urgenza</w:t>
      </w:r>
      <w:r w:rsidRPr="007A27FD">
        <w:tab/>
      </w:r>
      <w:r w:rsidRPr="007A27FD">
        <w:tab/>
      </w:r>
      <w:r w:rsidRPr="007A27FD">
        <w:tab/>
      </w:r>
      <w:r w:rsidRPr="007A27FD">
        <w:tab/>
      </w:r>
      <w:r w:rsidRPr="007A27FD">
        <w:tab/>
      </w:r>
      <w:r w:rsidRPr="007A27FD">
        <w:tab/>
      </w:r>
      <w:r w:rsidRPr="007A27FD"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  <w:t>L’U</w:t>
      </w:r>
      <w:r w:rsidRPr="007A27FD">
        <w:t xml:space="preserve">fficio </w:t>
      </w:r>
    </w:p>
    <w:sectPr w:rsidR="004372FB" w:rsidRPr="004372FB" w:rsidSect="00ED6C1D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DD5F12" w14:textId="77777777" w:rsidR="0042436B" w:rsidRDefault="0042436B" w:rsidP="00DB0628">
      <w:r>
        <w:separator/>
      </w:r>
    </w:p>
  </w:endnote>
  <w:endnote w:type="continuationSeparator" w:id="0">
    <w:p w14:paraId="1F901884" w14:textId="77777777" w:rsidR="0042436B" w:rsidRDefault="0042436B" w:rsidP="00DB0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3B5C05" w14:textId="77777777" w:rsidR="0042436B" w:rsidRDefault="0042436B" w:rsidP="00DB0628">
      <w:r>
        <w:separator/>
      </w:r>
    </w:p>
  </w:footnote>
  <w:footnote w:type="continuationSeparator" w:id="0">
    <w:p w14:paraId="4868C859" w14:textId="77777777" w:rsidR="0042436B" w:rsidRDefault="0042436B" w:rsidP="00DB0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5150"/>
    <w:multiLevelType w:val="hybridMultilevel"/>
    <w:tmpl w:val="27FA14D8"/>
    <w:lvl w:ilvl="0" w:tplc="63589E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CD23C2"/>
    <w:multiLevelType w:val="hybridMultilevel"/>
    <w:tmpl w:val="5D2AAA7E"/>
    <w:lvl w:ilvl="0" w:tplc="45EE374A">
      <w:start w:val="2"/>
      <w:numFmt w:val="lowerLetter"/>
      <w:lvlText w:val="%1)"/>
      <w:lvlJc w:val="left"/>
      <w:pPr>
        <w:tabs>
          <w:tab w:val="num" w:pos="737"/>
        </w:tabs>
        <w:ind w:left="73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57"/>
        </w:tabs>
        <w:ind w:left="145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77"/>
        </w:tabs>
        <w:ind w:left="217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97"/>
        </w:tabs>
        <w:ind w:left="289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17"/>
        </w:tabs>
        <w:ind w:left="361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37"/>
        </w:tabs>
        <w:ind w:left="433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57"/>
        </w:tabs>
        <w:ind w:left="505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77"/>
        </w:tabs>
        <w:ind w:left="577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97"/>
        </w:tabs>
        <w:ind w:left="6497" w:hanging="180"/>
      </w:pPr>
    </w:lvl>
  </w:abstractNum>
  <w:abstractNum w:abstractNumId="2">
    <w:nsid w:val="0EC420A4"/>
    <w:multiLevelType w:val="singleLevel"/>
    <w:tmpl w:val="F7B0A980"/>
    <w:lvl w:ilvl="0">
      <w:start w:val="14"/>
      <w:numFmt w:val="upperLetter"/>
      <w:lvlText w:val="%1."/>
      <w:lvlJc w:val="left"/>
      <w:pPr>
        <w:tabs>
          <w:tab w:val="num" w:pos="1140"/>
        </w:tabs>
        <w:ind w:left="1140" w:hanging="1140"/>
      </w:pPr>
      <w:rPr>
        <w:rFonts w:hint="default"/>
      </w:rPr>
    </w:lvl>
  </w:abstractNum>
  <w:abstractNum w:abstractNumId="3">
    <w:nsid w:val="15080E3B"/>
    <w:multiLevelType w:val="hybridMultilevel"/>
    <w:tmpl w:val="3162FEB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5D670D1"/>
    <w:multiLevelType w:val="singleLevel"/>
    <w:tmpl w:val="81E0E55C"/>
    <w:lvl w:ilvl="0">
      <w:start w:val="14"/>
      <w:numFmt w:val="upperLetter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</w:abstractNum>
  <w:abstractNum w:abstractNumId="5">
    <w:nsid w:val="189A725C"/>
    <w:multiLevelType w:val="hybridMultilevel"/>
    <w:tmpl w:val="AAF60D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814000"/>
    <w:multiLevelType w:val="hybridMultilevel"/>
    <w:tmpl w:val="1CC2BB5A"/>
    <w:lvl w:ilvl="0" w:tplc="D900792C">
      <w:start w:val="14"/>
      <w:numFmt w:val="upperLetter"/>
      <w:lvlText w:val="%1."/>
      <w:lvlJc w:val="left"/>
      <w:pPr>
        <w:tabs>
          <w:tab w:val="num" w:pos="2051"/>
        </w:tabs>
        <w:ind w:left="2051" w:hanging="12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7">
    <w:nsid w:val="27F23462"/>
    <w:multiLevelType w:val="hybridMultilevel"/>
    <w:tmpl w:val="A7D4F32C"/>
    <w:lvl w:ilvl="0" w:tplc="2C6A3DF8">
      <w:start w:val="14"/>
      <w:numFmt w:val="upperLetter"/>
      <w:lvlText w:val="%1."/>
      <w:lvlJc w:val="left"/>
      <w:pPr>
        <w:tabs>
          <w:tab w:val="num" w:pos="1035"/>
        </w:tabs>
        <w:ind w:left="1035" w:hanging="67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64104A"/>
    <w:multiLevelType w:val="singleLevel"/>
    <w:tmpl w:val="23CA622A"/>
    <w:lvl w:ilvl="0">
      <w:start w:val="14"/>
      <w:numFmt w:val="upperLetter"/>
      <w:lvlText w:val="%1."/>
      <w:lvlJc w:val="left"/>
      <w:pPr>
        <w:tabs>
          <w:tab w:val="num" w:pos="1965"/>
        </w:tabs>
        <w:ind w:left="1965" w:hanging="1965"/>
      </w:pPr>
      <w:rPr>
        <w:rFonts w:hint="default"/>
      </w:rPr>
    </w:lvl>
  </w:abstractNum>
  <w:abstractNum w:abstractNumId="9">
    <w:nsid w:val="29ED2319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305C01D3"/>
    <w:multiLevelType w:val="hybridMultilevel"/>
    <w:tmpl w:val="21680C28"/>
    <w:lvl w:ilvl="0" w:tplc="C0D2EB3C">
      <w:start w:val="1"/>
      <w:numFmt w:val="bullet"/>
      <w:lvlText w:val="-"/>
      <w:lvlJc w:val="left"/>
      <w:pPr>
        <w:tabs>
          <w:tab w:val="num" w:pos="2040"/>
        </w:tabs>
        <w:ind w:left="2040" w:hanging="360"/>
      </w:pPr>
      <w:rPr>
        <w:rFonts w:ascii="Book Antiqua" w:eastAsia="Times New Roman" w:hAnsi="Book Antiqua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11">
    <w:nsid w:val="31CD464D"/>
    <w:multiLevelType w:val="hybridMultilevel"/>
    <w:tmpl w:val="C2EEDC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5C056B"/>
    <w:multiLevelType w:val="hybridMultilevel"/>
    <w:tmpl w:val="00D09C62"/>
    <w:lvl w:ilvl="0" w:tplc="038A42A4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>
    <w:nsid w:val="473F7CD2"/>
    <w:multiLevelType w:val="hybridMultilevel"/>
    <w:tmpl w:val="E48A2DBE"/>
    <w:lvl w:ilvl="0" w:tplc="611CFCD4">
      <w:start w:val="14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537A4529"/>
    <w:multiLevelType w:val="hybridMultilevel"/>
    <w:tmpl w:val="5FDE5EEE"/>
    <w:lvl w:ilvl="0" w:tplc="9DF2F3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6D85286"/>
    <w:multiLevelType w:val="hybridMultilevel"/>
    <w:tmpl w:val="FD80A4E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742807"/>
    <w:multiLevelType w:val="hybridMultilevel"/>
    <w:tmpl w:val="D75A405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8B30DCB"/>
    <w:multiLevelType w:val="singleLevel"/>
    <w:tmpl w:val="C9787A52"/>
    <w:lvl w:ilvl="0">
      <w:start w:val="14"/>
      <w:numFmt w:val="lowerLetter"/>
      <w:lvlText w:val="%1."/>
      <w:lvlJc w:val="left"/>
      <w:pPr>
        <w:tabs>
          <w:tab w:val="num" w:pos="1185"/>
        </w:tabs>
        <w:ind w:left="1185" w:hanging="1185"/>
      </w:pPr>
      <w:rPr>
        <w:rFonts w:hint="default"/>
      </w:rPr>
    </w:lvl>
  </w:abstractNum>
  <w:abstractNum w:abstractNumId="18">
    <w:nsid w:val="5D171570"/>
    <w:multiLevelType w:val="singleLevel"/>
    <w:tmpl w:val="4E8A58D4"/>
    <w:lvl w:ilvl="0">
      <w:start w:val="14"/>
      <w:numFmt w:val="lowerLetter"/>
      <w:lvlText w:val="%1."/>
      <w:lvlJc w:val="left"/>
      <w:pPr>
        <w:tabs>
          <w:tab w:val="num" w:pos="810"/>
        </w:tabs>
        <w:ind w:left="810" w:hanging="810"/>
      </w:pPr>
      <w:rPr>
        <w:rFonts w:hint="default"/>
      </w:rPr>
    </w:lvl>
  </w:abstractNum>
  <w:abstractNum w:abstractNumId="19">
    <w:nsid w:val="5ECD1EAD"/>
    <w:multiLevelType w:val="hybridMultilevel"/>
    <w:tmpl w:val="8BC68CD4"/>
    <w:lvl w:ilvl="0" w:tplc="06FA2276">
      <w:start w:val="14"/>
      <w:numFmt w:val="upperLetter"/>
      <w:lvlText w:val="%1."/>
      <w:lvlJc w:val="left"/>
      <w:pPr>
        <w:tabs>
          <w:tab w:val="num" w:pos="1140"/>
        </w:tabs>
        <w:ind w:left="1140" w:hanging="78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11C4D73"/>
    <w:multiLevelType w:val="hybridMultilevel"/>
    <w:tmpl w:val="E88283C2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1B52FE9"/>
    <w:multiLevelType w:val="singleLevel"/>
    <w:tmpl w:val="7A08EB90"/>
    <w:lvl w:ilvl="0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2">
    <w:nsid w:val="648A4C50"/>
    <w:multiLevelType w:val="hybridMultilevel"/>
    <w:tmpl w:val="D2187A0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7BD791D"/>
    <w:multiLevelType w:val="hybridMultilevel"/>
    <w:tmpl w:val="3ACC2570"/>
    <w:lvl w:ilvl="0" w:tplc="285807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B061140"/>
    <w:multiLevelType w:val="hybridMultilevel"/>
    <w:tmpl w:val="AA96C7A2"/>
    <w:lvl w:ilvl="0" w:tplc="5710592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931"/>
        </w:tabs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651"/>
        </w:tabs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371"/>
        </w:tabs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091"/>
        </w:tabs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11"/>
        </w:tabs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31"/>
        </w:tabs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251"/>
        </w:tabs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971"/>
        </w:tabs>
        <w:ind w:left="6971" w:hanging="180"/>
      </w:pPr>
    </w:lvl>
  </w:abstractNum>
  <w:abstractNum w:abstractNumId="25">
    <w:nsid w:val="6C1A7132"/>
    <w:multiLevelType w:val="hybridMultilevel"/>
    <w:tmpl w:val="C3DC5AE4"/>
    <w:lvl w:ilvl="0" w:tplc="6108FB06">
      <w:start w:val="14"/>
      <w:numFmt w:val="upperLetter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CC91D76"/>
    <w:multiLevelType w:val="hybridMultilevel"/>
    <w:tmpl w:val="83666818"/>
    <w:lvl w:ilvl="0" w:tplc="A96C02B0">
      <w:start w:val="14"/>
      <w:numFmt w:val="upperLetter"/>
      <w:lvlText w:val="%1."/>
      <w:lvlJc w:val="left"/>
      <w:pPr>
        <w:tabs>
          <w:tab w:val="num" w:pos="1215"/>
        </w:tabs>
        <w:ind w:left="1215" w:hanging="85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6D7D1D7E"/>
    <w:multiLevelType w:val="hybridMultilevel"/>
    <w:tmpl w:val="2342F30A"/>
    <w:lvl w:ilvl="0" w:tplc="4C90B7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DCD156C"/>
    <w:multiLevelType w:val="hybridMultilevel"/>
    <w:tmpl w:val="AB7431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155310"/>
    <w:multiLevelType w:val="hybridMultilevel"/>
    <w:tmpl w:val="05BC6424"/>
    <w:lvl w:ilvl="0" w:tplc="B58E8F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3A4A0C"/>
    <w:multiLevelType w:val="hybridMultilevel"/>
    <w:tmpl w:val="35A458AC"/>
    <w:lvl w:ilvl="0" w:tplc="73D061F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1">
    <w:nsid w:val="7DEF1E91"/>
    <w:multiLevelType w:val="hybridMultilevel"/>
    <w:tmpl w:val="0EE84686"/>
    <w:lvl w:ilvl="0" w:tplc="F94A21DA">
      <w:start w:val="14"/>
      <w:numFmt w:val="upperLetter"/>
      <w:lvlText w:val="%1."/>
      <w:lvlJc w:val="left"/>
      <w:pPr>
        <w:tabs>
          <w:tab w:val="num" w:pos="1200"/>
        </w:tabs>
        <w:ind w:left="1200" w:hanging="84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8"/>
  </w:num>
  <w:num w:numId="3">
    <w:abstractNumId w:val="2"/>
  </w:num>
  <w:num w:numId="4">
    <w:abstractNumId w:val="17"/>
  </w:num>
  <w:num w:numId="5">
    <w:abstractNumId w:val="21"/>
  </w:num>
  <w:num w:numId="6">
    <w:abstractNumId w:val="9"/>
  </w:num>
  <w:num w:numId="7">
    <w:abstractNumId w:val="4"/>
  </w:num>
  <w:num w:numId="8">
    <w:abstractNumId w:val="31"/>
  </w:num>
  <w:num w:numId="9">
    <w:abstractNumId w:val="22"/>
  </w:num>
  <w:num w:numId="10">
    <w:abstractNumId w:val="27"/>
  </w:num>
  <w:num w:numId="11">
    <w:abstractNumId w:val="13"/>
  </w:num>
  <w:num w:numId="12">
    <w:abstractNumId w:val="3"/>
  </w:num>
  <w:num w:numId="13">
    <w:abstractNumId w:val="19"/>
  </w:num>
  <w:num w:numId="14">
    <w:abstractNumId w:val="25"/>
  </w:num>
  <w:num w:numId="15">
    <w:abstractNumId w:val="30"/>
  </w:num>
  <w:num w:numId="16">
    <w:abstractNumId w:val="14"/>
  </w:num>
  <w:num w:numId="17">
    <w:abstractNumId w:val="16"/>
  </w:num>
  <w:num w:numId="18">
    <w:abstractNumId w:val="26"/>
  </w:num>
  <w:num w:numId="19">
    <w:abstractNumId w:val="7"/>
  </w:num>
  <w:num w:numId="20">
    <w:abstractNumId w:val="20"/>
  </w:num>
  <w:num w:numId="21">
    <w:abstractNumId w:val="6"/>
  </w:num>
  <w:num w:numId="22">
    <w:abstractNumId w:val="24"/>
  </w:num>
  <w:num w:numId="23">
    <w:abstractNumId w:val="1"/>
  </w:num>
  <w:num w:numId="24">
    <w:abstractNumId w:val="12"/>
  </w:num>
  <w:num w:numId="25">
    <w:abstractNumId w:val="10"/>
  </w:num>
  <w:num w:numId="26">
    <w:abstractNumId w:val="0"/>
  </w:num>
  <w:num w:numId="27">
    <w:abstractNumId w:val="11"/>
  </w:num>
  <w:num w:numId="28">
    <w:abstractNumId w:val="15"/>
  </w:num>
  <w:num w:numId="29">
    <w:abstractNumId w:val="5"/>
  </w:num>
  <w:num w:numId="30">
    <w:abstractNumId w:val="28"/>
  </w:num>
  <w:num w:numId="31">
    <w:abstractNumId w:val="29"/>
  </w:num>
  <w:num w:numId="3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1DC"/>
    <w:rsid w:val="00003B3D"/>
    <w:rsid w:val="000122FD"/>
    <w:rsid w:val="0001233A"/>
    <w:rsid w:val="00013AAE"/>
    <w:rsid w:val="000545A3"/>
    <w:rsid w:val="00062C8C"/>
    <w:rsid w:val="000836B5"/>
    <w:rsid w:val="00083C1D"/>
    <w:rsid w:val="000A5BDE"/>
    <w:rsid w:val="000B6DE8"/>
    <w:rsid w:val="000C3D56"/>
    <w:rsid w:val="00113A79"/>
    <w:rsid w:val="00132BCE"/>
    <w:rsid w:val="001B3499"/>
    <w:rsid w:val="001D5DC1"/>
    <w:rsid w:val="001F6E4C"/>
    <w:rsid w:val="00220109"/>
    <w:rsid w:val="00222F96"/>
    <w:rsid w:val="00231D9C"/>
    <w:rsid w:val="002A17C9"/>
    <w:rsid w:val="002A5A75"/>
    <w:rsid w:val="002D7247"/>
    <w:rsid w:val="00323B4D"/>
    <w:rsid w:val="00355482"/>
    <w:rsid w:val="003577F5"/>
    <w:rsid w:val="00384F38"/>
    <w:rsid w:val="00385BAB"/>
    <w:rsid w:val="003C622C"/>
    <w:rsid w:val="003D3BAC"/>
    <w:rsid w:val="003E108E"/>
    <w:rsid w:val="00407D31"/>
    <w:rsid w:val="00415BF4"/>
    <w:rsid w:val="0042120A"/>
    <w:rsid w:val="0042436B"/>
    <w:rsid w:val="004372FB"/>
    <w:rsid w:val="00457547"/>
    <w:rsid w:val="004A08B1"/>
    <w:rsid w:val="004A0EDA"/>
    <w:rsid w:val="004E21D9"/>
    <w:rsid w:val="00535326"/>
    <w:rsid w:val="00542DE7"/>
    <w:rsid w:val="0054767F"/>
    <w:rsid w:val="005A0633"/>
    <w:rsid w:val="005B583C"/>
    <w:rsid w:val="005C3510"/>
    <w:rsid w:val="00605C52"/>
    <w:rsid w:val="00620E4A"/>
    <w:rsid w:val="00650030"/>
    <w:rsid w:val="00656CEA"/>
    <w:rsid w:val="0065799A"/>
    <w:rsid w:val="00683666"/>
    <w:rsid w:val="006C2F6E"/>
    <w:rsid w:val="006E638D"/>
    <w:rsid w:val="00703FF5"/>
    <w:rsid w:val="00704AF3"/>
    <w:rsid w:val="00711C53"/>
    <w:rsid w:val="007D5508"/>
    <w:rsid w:val="007F005C"/>
    <w:rsid w:val="007F097B"/>
    <w:rsid w:val="008864F6"/>
    <w:rsid w:val="00890376"/>
    <w:rsid w:val="0089448E"/>
    <w:rsid w:val="00937660"/>
    <w:rsid w:val="00937F70"/>
    <w:rsid w:val="009541DC"/>
    <w:rsid w:val="00955149"/>
    <w:rsid w:val="00960F3F"/>
    <w:rsid w:val="00984012"/>
    <w:rsid w:val="00984B6E"/>
    <w:rsid w:val="009A14C3"/>
    <w:rsid w:val="009E16D6"/>
    <w:rsid w:val="009F7FFD"/>
    <w:rsid w:val="00A30481"/>
    <w:rsid w:val="00A538AD"/>
    <w:rsid w:val="00A67FA5"/>
    <w:rsid w:val="00AA36EF"/>
    <w:rsid w:val="00AB04F2"/>
    <w:rsid w:val="00AD2F9C"/>
    <w:rsid w:val="00AD66E8"/>
    <w:rsid w:val="00AF1184"/>
    <w:rsid w:val="00AF5D6C"/>
    <w:rsid w:val="00B5004D"/>
    <w:rsid w:val="00B758B2"/>
    <w:rsid w:val="00B87932"/>
    <w:rsid w:val="00BF2CB2"/>
    <w:rsid w:val="00BF6864"/>
    <w:rsid w:val="00C2488A"/>
    <w:rsid w:val="00C27043"/>
    <w:rsid w:val="00C66706"/>
    <w:rsid w:val="00C77F75"/>
    <w:rsid w:val="00C85282"/>
    <w:rsid w:val="00C93461"/>
    <w:rsid w:val="00C949F6"/>
    <w:rsid w:val="00CD15C9"/>
    <w:rsid w:val="00CE5824"/>
    <w:rsid w:val="00D131CF"/>
    <w:rsid w:val="00D20303"/>
    <w:rsid w:val="00D377D9"/>
    <w:rsid w:val="00D42092"/>
    <w:rsid w:val="00D51B4B"/>
    <w:rsid w:val="00D524E0"/>
    <w:rsid w:val="00D55B22"/>
    <w:rsid w:val="00DB0628"/>
    <w:rsid w:val="00DC4701"/>
    <w:rsid w:val="00E023CF"/>
    <w:rsid w:val="00E025CC"/>
    <w:rsid w:val="00E5461E"/>
    <w:rsid w:val="00E6131A"/>
    <w:rsid w:val="00E716C7"/>
    <w:rsid w:val="00ED6C1D"/>
    <w:rsid w:val="00EE4A35"/>
    <w:rsid w:val="00F05FC0"/>
    <w:rsid w:val="00F065F7"/>
    <w:rsid w:val="00F52074"/>
    <w:rsid w:val="00F9438C"/>
    <w:rsid w:val="00FA75B8"/>
    <w:rsid w:val="00FC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F2F25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6C1D"/>
  </w:style>
  <w:style w:type="paragraph" w:styleId="Titolo1">
    <w:name w:val="heading 1"/>
    <w:basedOn w:val="Normale"/>
    <w:next w:val="Normale"/>
    <w:qFormat/>
    <w:rsid w:val="00ED6C1D"/>
    <w:pPr>
      <w:keepNext/>
      <w:jc w:val="right"/>
      <w:outlineLvl w:val="0"/>
    </w:pPr>
    <w:rPr>
      <w:rFonts w:ascii="Arial" w:hAnsi="Arial"/>
      <w:b/>
      <w:sz w:val="22"/>
    </w:rPr>
  </w:style>
  <w:style w:type="paragraph" w:styleId="Titolo2">
    <w:name w:val="heading 2"/>
    <w:basedOn w:val="Normale"/>
    <w:next w:val="Normale"/>
    <w:qFormat/>
    <w:rsid w:val="00ED6C1D"/>
    <w:pPr>
      <w:keepNext/>
      <w:jc w:val="center"/>
      <w:outlineLvl w:val="1"/>
    </w:pPr>
    <w:rPr>
      <w:rFonts w:ascii="Arial" w:hAnsi="Arial"/>
      <w:b/>
      <w:sz w:val="24"/>
    </w:rPr>
  </w:style>
  <w:style w:type="paragraph" w:styleId="Titolo3">
    <w:name w:val="heading 3"/>
    <w:basedOn w:val="Normale"/>
    <w:next w:val="Normale"/>
    <w:qFormat/>
    <w:rsid w:val="00ED6C1D"/>
    <w:pPr>
      <w:keepNext/>
      <w:ind w:left="6372" w:firstLine="708"/>
      <w:jc w:val="both"/>
      <w:outlineLvl w:val="2"/>
    </w:pPr>
    <w:rPr>
      <w:rFonts w:ascii="Arial" w:hAnsi="Arial"/>
      <w:noProof/>
      <w:sz w:val="28"/>
    </w:rPr>
  </w:style>
  <w:style w:type="paragraph" w:styleId="Titolo4">
    <w:name w:val="heading 4"/>
    <w:basedOn w:val="Normale"/>
    <w:next w:val="Normale"/>
    <w:qFormat/>
    <w:rsid w:val="00ED6C1D"/>
    <w:pPr>
      <w:keepNext/>
      <w:jc w:val="right"/>
      <w:outlineLvl w:val="3"/>
    </w:pPr>
    <w:rPr>
      <w:rFonts w:ascii="Arial" w:hAnsi="Arial"/>
      <w:b/>
      <w:sz w:val="24"/>
      <w:u w:val="single"/>
    </w:rPr>
  </w:style>
  <w:style w:type="paragraph" w:styleId="Titolo5">
    <w:name w:val="heading 5"/>
    <w:basedOn w:val="Normale"/>
    <w:next w:val="Normale"/>
    <w:qFormat/>
    <w:rsid w:val="00ED6C1D"/>
    <w:pPr>
      <w:keepNext/>
      <w:jc w:val="center"/>
      <w:outlineLvl w:val="4"/>
    </w:pPr>
    <w:rPr>
      <w:rFonts w:ascii="Arial" w:hAnsi="Arial"/>
      <w:b/>
      <w:sz w:val="36"/>
    </w:rPr>
  </w:style>
  <w:style w:type="paragraph" w:styleId="Titolo6">
    <w:name w:val="heading 6"/>
    <w:basedOn w:val="Normale"/>
    <w:next w:val="Normale"/>
    <w:qFormat/>
    <w:rsid w:val="00ED6C1D"/>
    <w:pPr>
      <w:keepNext/>
      <w:ind w:left="2832" w:firstLine="708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rsid w:val="00ED6C1D"/>
    <w:pPr>
      <w:keepNext/>
      <w:ind w:left="2832" w:firstLine="708"/>
      <w:outlineLvl w:val="6"/>
    </w:pPr>
    <w:rPr>
      <w:bCs/>
      <w:sz w:val="24"/>
    </w:rPr>
  </w:style>
  <w:style w:type="paragraph" w:styleId="Titolo8">
    <w:name w:val="heading 8"/>
    <w:basedOn w:val="Normale"/>
    <w:next w:val="Normale"/>
    <w:qFormat/>
    <w:rsid w:val="00ED6C1D"/>
    <w:pPr>
      <w:keepNext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ED6C1D"/>
    <w:pPr>
      <w:keepNext/>
      <w:ind w:left="2832" w:firstLine="708"/>
      <w:outlineLvl w:val="8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ED6C1D"/>
    <w:pPr>
      <w:jc w:val="both"/>
    </w:pPr>
    <w:rPr>
      <w:rFonts w:ascii="Arial" w:hAnsi="Arial"/>
      <w:sz w:val="24"/>
    </w:rPr>
  </w:style>
  <w:style w:type="paragraph" w:styleId="Corpodeltesto2">
    <w:name w:val="Body Text 2"/>
    <w:basedOn w:val="Normale"/>
    <w:rsid w:val="00ED6C1D"/>
    <w:rPr>
      <w:sz w:val="24"/>
    </w:rPr>
  </w:style>
  <w:style w:type="paragraph" w:styleId="Corpodeltesto3">
    <w:name w:val="Body Text 3"/>
    <w:basedOn w:val="Normale"/>
    <w:rsid w:val="00ED6C1D"/>
    <w:rPr>
      <w:rFonts w:ascii="Arial" w:hAnsi="Arial" w:cs="Arial"/>
      <w:b/>
      <w:sz w:val="32"/>
    </w:rPr>
  </w:style>
  <w:style w:type="paragraph" w:styleId="Rientrocorpodeltesto">
    <w:name w:val="Body Text Indent"/>
    <w:basedOn w:val="Normale"/>
    <w:rsid w:val="00ED6C1D"/>
    <w:pPr>
      <w:ind w:firstLine="708"/>
    </w:pPr>
    <w:rPr>
      <w:b/>
      <w:bCs/>
      <w:sz w:val="44"/>
    </w:rPr>
  </w:style>
  <w:style w:type="paragraph" w:styleId="Testodelblocco">
    <w:name w:val="Block Text"/>
    <w:basedOn w:val="Normale"/>
    <w:rsid w:val="00ED6C1D"/>
    <w:pPr>
      <w:ind w:left="851" w:right="851"/>
      <w:jc w:val="both"/>
    </w:pPr>
    <w:rPr>
      <w:sz w:val="24"/>
    </w:rPr>
  </w:style>
  <w:style w:type="character" w:styleId="Collegamentoipertestuale">
    <w:name w:val="Hyperlink"/>
    <w:basedOn w:val="Carpredefinitoparagrafo"/>
    <w:uiPriority w:val="99"/>
    <w:rsid w:val="009541DC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538A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C2488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C2488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B0628"/>
  </w:style>
  <w:style w:type="paragraph" w:styleId="Pidipagina">
    <w:name w:val="footer"/>
    <w:basedOn w:val="Normale"/>
    <w:link w:val="Pidipagina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B0628"/>
  </w:style>
  <w:style w:type="character" w:styleId="Enfasigrassetto">
    <w:name w:val="Strong"/>
    <w:uiPriority w:val="22"/>
    <w:qFormat/>
    <w:rsid w:val="00605C5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D6C1D"/>
  </w:style>
  <w:style w:type="paragraph" w:styleId="Titolo1">
    <w:name w:val="heading 1"/>
    <w:basedOn w:val="Normale"/>
    <w:next w:val="Normale"/>
    <w:qFormat/>
    <w:rsid w:val="00ED6C1D"/>
    <w:pPr>
      <w:keepNext/>
      <w:jc w:val="right"/>
      <w:outlineLvl w:val="0"/>
    </w:pPr>
    <w:rPr>
      <w:rFonts w:ascii="Arial" w:hAnsi="Arial"/>
      <w:b/>
      <w:sz w:val="22"/>
    </w:rPr>
  </w:style>
  <w:style w:type="paragraph" w:styleId="Titolo2">
    <w:name w:val="heading 2"/>
    <w:basedOn w:val="Normale"/>
    <w:next w:val="Normale"/>
    <w:qFormat/>
    <w:rsid w:val="00ED6C1D"/>
    <w:pPr>
      <w:keepNext/>
      <w:jc w:val="center"/>
      <w:outlineLvl w:val="1"/>
    </w:pPr>
    <w:rPr>
      <w:rFonts w:ascii="Arial" w:hAnsi="Arial"/>
      <w:b/>
      <w:sz w:val="24"/>
    </w:rPr>
  </w:style>
  <w:style w:type="paragraph" w:styleId="Titolo3">
    <w:name w:val="heading 3"/>
    <w:basedOn w:val="Normale"/>
    <w:next w:val="Normale"/>
    <w:qFormat/>
    <w:rsid w:val="00ED6C1D"/>
    <w:pPr>
      <w:keepNext/>
      <w:ind w:left="6372" w:firstLine="708"/>
      <w:jc w:val="both"/>
      <w:outlineLvl w:val="2"/>
    </w:pPr>
    <w:rPr>
      <w:rFonts w:ascii="Arial" w:hAnsi="Arial"/>
      <w:noProof/>
      <w:sz w:val="28"/>
    </w:rPr>
  </w:style>
  <w:style w:type="paragraph" w:styleId="Titolo4">
    <w:name w:val="heading 4"/>
    <w:basedOn w:val="Normale"/>
    <w:next w:val="Normale"/>
    <w:qFormat/>
    <w:rsid w:val="00ED6C1D"/>
    <w:pPr>
      <w:keepNext/>
      <w:jc w:val="right"/>
      <w:outlineLvl w:val="3"/>
    </w:pPr>
    <w:rPr>
      <w:rFonts w:ascii="Arial" w:hAnsi="Arial"/>
      <w:b/>
      <w:sz w:val="24"/>
      <w:u w:val="single"/>
    </w:rPr>
  </w:style>
  <w:style w:type="paragraph" w:styleId="Titolo5">
    <w:name w:val="heading 5"/>
    <w:basedOn w:val="Normale"/>
    <w:next w:val="Normale"/>
    <w:qFormat/>
    <w:rsid w:val="00ED6C1D"/>
    <w:pPr>
      <w:keepNext/>
      <w:jc w:val="center"/>
      <w:outlineLvl w:val="4"/>
    </w:pPr>
    <w:rPr>
      <w:rFonts w:ascii="Arial" w:hAnsi="Arial"/>
      <w:b/>
      <w:sz w:val="36"/>
    </w:rPr>
  </w:style>
  <w:style w:type="paragraph" w:styleId="Titolo6">
    <w:name w:val="heading 6"/>
    <w:basedOn w:val="Normale"/>
    <w:next w:val="Normale"/>
    <w:qFormat/>
    <w:rsid w:val="00ED6C1D"/>
    <w:pPr>
      <w:keepNext/>
      <w:ind w:left="2832" w:firstLine="708"/>
      <w:outlineLvl w:val="5"/>
    </w:pPr>
    <w:rPr>
      <w:sz w:val="40"/>
    </w:rPr>
  </w:style>
  <w:style w:type="paragraph" w:styleId="Titolo7">
    <w:name w:val="heading 7"/>
    <w:basedOn w:val="Normale"/>
    <w:next w:val="Normale"/>
    <w:qFormat/>
    <w:rsid w:val="00ED6C1D"/>
    <w:pPr>
      <w:keepNext/>
      <w:ind w:left="2832" w:firstLine="708"/>
      <w:outlineLvl w:val="6"/>
    </w:pPr>
    <w:rPr>
      <w:bCs/>
      <w:sz w:val="24"/>
    </w:rPr>
  </w:style>
  <w:style w:type="paragraph" w:styleId="Titolo8">
    <w:name w:val="heading 8"/>
    <w:basedOn w:val="Normale"/>
    <w:next w:val="Normale"/>
    <w:qFormat/>
    <w:rsid w:val="00ED6C1D"/>
    <w:pPr>
      <w:keepNext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rsid w:val="00ED6C1D"/>
    <w:pPr>
      <w:keepNext/>
      <w:ind w:left="2832" w:firstLine="708"/>
      <w:outlineLvl w:val="8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ED6C1D"/>
    <w:pPr>
      <w:jc w:val="both"/>
    </w:pPr>
    <w:rPr>
      <w:rFonts w:ascii="Arial" w:hAnsi="Arial"/>
      <w:sz w:val="24"/>
    </w:rPr>
  </w:style>
  <w:style w:type="paragraph" w:styleId="Corpodeltesto2">
    <w:name w:val="Body Text 2"/>
    <w:basedOn w:val="Normale"/>
    <w:rsid w:val="00ED6C1D"/>
    <w:rPr>
      <w:sz w:val="24"/>
    </w:rPr>
  </w:style>
  <w:style w:type="paragraph" w:styleId="Corpodeltesto3">
    <w:name w:val="Body Text 3"/>
    <w:basedOn w:val="Normale"/>
    <w:rsid w:val="00ED6C1D"/>
    <w:rPr>
      <w:rFonts w:ascii="Arial" w:hAnsi="Arial" w:cs="Arial"/>
      <w:b/>
      <w:sz w:val="32"/>
    </w:rPr>
  </w:style>
  <w:style w:type="paragraph" w:styleId="Rientrocorpodeltesto">
    <w:name w:val="Body Text Indent"/>
    <w:basedOn w:val="Normale"/>
    <w:rsid w:val="00ED6C1D"/>
    <w:pPr>
      <w:ind w:firstLine="708"/>
    </w:pPr>
    <w:rPr>
      <w:b/>
      <w:bCs/>
      <w:sz w:val="44"/>
    </w:rPr>
  </w:style>
  <w:style w:type="paragraph" w:styleId="Testodelblocco">
    <w:name w:val="Block Text"/>
    <w:basedOn w:val="Normale"/>
    <w:rsid w:val="00ED6C1D"/>
    <w:pPr>
      <w:ind w:left="851" w:right="851"/>
      <w:jc w:val="both"/>
    </w:pPr>
    <w:rPr>
      <w:sz w:val="24"/>
    </w:rPr>
  </w:style>
  <w:style w:type="character" w:styleId="Collegamentoipertestuale">
    <w:name w:val="Hyperlink"/>
    <w:basedOn w:val="Carpredefinitoparagrafo"/>
    <w:uiPriority w:val="99"/>
    <w:rsid w:val="009541DC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A538A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C2488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C2488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DB0628"/>
  </w:style>
  <w:style w:type="paragraph" w:styleId="Pidipagina">
    <w:name w:val="footer"/>
    <w:basedOn w:val="Normale"/>
    <w:link w:val="PidipaginaCarattere"/>
    <w:unhideWhenUsed/>
    <w:rsid w:val="00DB062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B0628"/>
  </w:style>
  <w:style w:type="character" w:styleId="Enfasigrassetto">
    <w:name w:val="Strong"/>
    <w:uiPriority w:val="22"/>
    <w:qFormat/>
    <w:rsid w:val="00605C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dovica.giovedi\Desktop\MODELLI%20E%20CARTA%20INTESTATA\CARTA%20INTESTATA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</Template>
  <TotalTime>8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Presidente</vt:lpstr>
    </vt:vector>
  </TitlesOfParts>
  <Company>Ale@ndro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Presidente</dc:title>
  <dc:creator>Ludovica Giovedi'</dc:creator>
  <cp:lastModifiedBy>Ludovica Giovedi'</cp:lastModifiedBy>
  <cp:revision>5</cp:revision>
  <cp:lastPrinted>2022-06-09T12:54:00Z</cp:lastPrinted>
  <dcterms:created xsi:type="dcterms:W3CDTF">2023-08-23T12:28:00Z</dcterms:created>
  <dcterms:modified xsi:type="dcterms:W3CDTF">2023-09-23T08:31:00Z</dcterms:modified>
</cp:coreProperties>
</file>